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7F2" w:rsidRDefault="00032B2F">
      <w:pPr>
        <w:autoSpaceDE w:val="0"/>
        <w:autoSpaceDN w:val="0"/>
        <w:adjustRightInd w:val="0"/>
        <w:rPr>
          <w:b/>
          <w:bCs/>
        </w:rPr>
      </w:pPr>
      <w:r w:rsidRPr="00032B2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1.65pt;margin-top:-52.1pt;width:538.65pt;height:148.2pt;z-index:251657216" strokecolor="white">
            <v:textbox style="mso-next-textbox:#_x0000_s1026">
              <w:txbxContent>
                <w:p w:rsidR="008507D9" w:rsidRPr="00F40FC8" w:rsidRDefault="00142F28" w:rsidP="0051691A">
                  <w:pPr>
                    <w:pStyle w:val="Titolo4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025" cy="990600"/>
                        <wp:effectExtent l="19050" t="0" r="9525" b="0"/>
                        <wp:docPr id="6" name="Immagine 6" descr="C:\Documents and Settings\mfalossi\Documenti\Immagini\Stemma Orcian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mfalossi\Documenti\Immagini\Stemma Orciano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06EC" w:rsidRDefault="00DA5D09" w:rsidP="0051691A">
                  <w:pPr>
                    <w:pStyle w:val="Titolo8"/>
                    <w:rPr>
                      <w:rFonts w:ascii="AvantGarde" w:hAnsi="AvantGarde"/>
                      <w:bCs w:val="0"/>
                      <w:sz w:val="28"/>
                      <w:szCs w:val="28"/>
                    </w:rPr>
                  </w:pPr>
                  <w:r w:rsidRPr="00FF67A2">
                    <w:rPr>
                      <w:rFonts w:ascii="AvantGarde" w:hAnsi="AvantGarde"/>
                      <w:bCs w:val="0"/>
                      <w:sz w:val="28"/>
                      <w:szCs w:val="28"/>
                    </w:rPr>
                    <w:t xml:space="preserve">COMUNE </w:t>
                  </w:r>
                  <w:proofErr w:type="spellStart"/>
                  <w:r w:rsidRPr="00FF67A2">
                    <w:rPr>
                      <w:rFonts w:ascii="AvantGarde" w:hAnsi="AvantGarde"/>
                      <w:bCs w:val="0"/>
                      <w:sz w:val="28"/>
                      <w:szCs w:val="28"/>
                    </w:rPr>
                    <w:t>DI</w:t>
                  </w:r>
                  <w:proofErr w:type="spellEnd"/>
                  <w:r w:rsidRPr="00FF67A2">
                    <w:rPr>
                      <w:rFonts w:ascii="AvantGarde" w:hAnsi="AvantGarde"/>
                      <w:bCs w:val="0"/>
                      <w:sz w:val="28"/>
                      <w:szCs w:val="28"/>
                    </w:rPr>
                    <w:t xml:space="preserve"> </w:t>
                  </w:r>
                  <w:r w:rsidR="008507D9" w:rsidRPr="00FF67A2">
                    <w:rPr>
                      <w:rFonts w:ascii="AvantGarde" w:hAnsi="AvantGarde"/>
                      <w:bCs w:val="0"/>
                      <w:sz w:val="28"/>
                      <w:szCs w:val="28"/>
                    </w:rPr>
                    <w:t>ORCIANO PISANO</w:t>
                  </w:r>
                </w:p>
                <w:p w:rsidR="00D877F2" w:rsidRPr="000206EC" w:rsidRDefault="008507D9" w:rsidP="0051691A">
                  <w:pPr>
                    <w:pStyle w:val="Titolo8"/>
                    <w:rPr>
                      <w:rFonts w:ascii="AvantGarde" w:hAnsi="AvantGarde"/>
                      <w:bCs w:val="0"/>
                      <w:sz w:val="24"/>
                      <w:szCs w:val="24"/>
                    </w:rPr>
                  </w:pPr>
                  <w:r w:rsidRPr="000206EC">
                    <w:rPr>
                      <w:rFonts w:ascii="AvantGarde" w:hAnsi="AvantGarde"/>
                      <w:bCs w:val="0"/>
                      <w:sz w:val="24"/>
                      <w:szCs w:val="24"/>
                    </w:rPr>
                    <w:t>(</w:t>
                  </w:r>
                  <w:r w:rsidRPr="000206EC">
                    <w:rPr>
                      <w:rFonts w:ascii="AvantGarde" w:hAnsi="AvantGarde"/>
                      <w:sz w:val="24"/>
                      <w:szCs w:val="24"/>
                    </w:rPr>
                    <w:t xml:space="preserve"> </w:t>
                  </w:r>
                  <w:r w:rsidR="00DA5D09" w:rsidRPr="000206EC">
                    <w:rPr>
                      <w:rFonts w:ascii="AvantGarde" w:hAnsi="AvantGarde"/>
                      <w:sz w:val="24"/>
                      <w:szCs w:val="24"/>
                    </w:rPr>
                    <w:t>Prov</w:t>
                  </w:r>
                  <w:r w:rsidRPr="000206EC">
                    <w:rPr>
                      <w:rFonts w:ascii="AvantGarde" w:hAnsi="AvantGarde"/>
                      <w:sz w:val="24"/>
                      <w:szCs w:val="24"/>
                    </w:rPr>
                    <w:t>.</w:t>
                  </w:r>
                  <w:r w:rsidR="00DA5D09" w:rsidRPr="000206EC">
                    <w:rPr>
                      <w:rFonts w:ascii="AvantGarde" w:hAnsi="AvantGarde"/>
                      <w:sz w:val="24"/>
                      <w:szCs w:val="24"/>
                    </w:rPr>
                    <w:t xml:space="preserve"> di  Pisa</w:t>
                  </w:r>
                  <w:r w:rsidRPr="000206EC">
                    <w:rPr>
                      <w:rFonts w:ascii="AvantGarde" w:hAnsi="AvantGarde"/>
                      <w:sz w:val="24"/>
                      <w:szCs w:val="24"/>
                    </w:rPr>
                    <w:t xml:space="preserve"> )</w:t>
                  </w:r>
                </w:p>
                <w:p w:rsidR="00FF67A2" w:rsidRPr="003C5614" w:rsidRDefault="00DA5D09" w:rsidP="005169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vantGarde" w:hAnsi="AvantGarde"/>
                      <w:sz w:val="18"/>
                      <w:szCs w:val="18"/>
                    </w:rPr>
                  </w:pPr>
                  <w:r w:rsidRPr="003C5614">
                    <w:rPr>
                      <w:rFonts w:ascii="AvantGarde" w:hAnsi="AvantGarde"/>
                      <w:sz w:val="18"/>
                      <w:szCs w:val="18"/>
                    </w:rPr>
                    <w:t xml:space="preserve">Piazza </w:t>
                  </w:r>
                  <w:r w:rsidR="008507D9" w:rsidRPr="003C5614">
                    <w:rPr>
                      <w:rFonts w:ascii="AvantGarde" w:hAnsi="AvantGarde"/>
                      <w:sz w:val="18"/>
                      <w:szCs w:val="18"/>
                    </w:rPr>
                    <w:t>del Municipio 1</w:t>
                  </w:r>
                  <w:r w:rsidRPr="003C5614">
                    <w:rPr>
                      <w:rFonts w:ascii="AvantGarde" w:hAnsi="AvantGarde"/>
                      <w:sz w:val="18"/>
                      <w:szCs w:val="18"/>
                    </w:rPr>
                    <w:t xml:space="preserve"> </w:t>
                  </w:r>
                  <w:r w:rsidR="007D33D7">
                    <w:rPr>
                      <w:rFonts w:ascii="AvantGarde" w:hAnsi="AvantGarde"/>
                      <w:sz w:val="18"/>
                      <w:szCs w:val="18"/>
                    </w:rPr>
                    <w:t xml:space="preserve"> </w:t>
                  </w:r>
                  <w:r w:rsidR="00FF67A2" w:rsidRPr="003C5614">
                    <w:rPr>
                      <w:rFonts w:ascii="AvantGarde" w:hAnsi="AvantGarde"/>
                      <w:sz w:val="18"/>
                      <w:szCs w:val="18"/>
                    </w:rPr>
                    <w:t>56040 Orciano Pisano</w:t>
                  </w:r>
                </w:p>
                <w:p w:rsidR="004337D8" w:rsidRPr="004E7155" w:rsidRDefault="00DA5D09" w:rsidP="0051691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vantGarde" w:hAnsi="AvantGarde"/>
                      <w:sz w:val="18"/>
                      <w:szCs w:val="18"/>
                    </w:rPr>
                  </w:pPr>
                  <w:r w:rsidRPr="004E7155">
                    <w:rPr>
                      <w:rFonts w:ascii="AvantGarde" w:hAnsi="AvantGarde"/>
                      <w:sz w:val="18"/>
                      <w:szCs w:val="18"/>
                    </w:rPr>
                    <w:t>Tel. 05</w:t>
                  </w:r>
                  <w:r w:rsidR="008507D9" w:rsidRPr="004E7155">
                    <w:rPr>
                      <w:rFonts w:ascii="AvantGarde" w:hAnsi="AvantGarde"/>
                      <w:sz w:val="18"/>
                      <w:szCs w:val="18"/>
                    </w:rPr>
                    <w:t>0.683018</w:t>
                  </w:r>
                  <w:r w:rsidRPr="004E7155">
                    <w:rPr>
                      <w:rFonts w:ascii="AvantGarde" w:hAnsi="AvantGarde"/>
                      <w:sz w:val="18"/>
                      <w:szCs w:val="18"/>
                    </w:rPr>
                    <w:t xml:space="preserve"> </w:t>
                  </w:r>
                  <w:r w:rsidR="00A83F82" w:rsidRPr="004E7155">
                    <w:rPr>
                      <w:rFonts w:ascii="AvantGarde" w:hAnsi="AvantGarde"/>
                      <w:sz w:val="18"/>
                      <w:szCs w:val="18"/>
                    </w:rPr>
                    <w:t xml:space="preserve"> </w:t>
                  </w:r>
                  <w:r w:rsidR="0051691A">
                    <w:rPr>
                      <w:rFonts w:ascii="AvantGarde" w:hAnsi="AvantGarde"/>
                      <w:sz w:val="16"/>
                      <w:szCs w:val="16"/>
                    </w:rPr>
                    <w:t>pec: comune.orciano@postacert.toscana.it</w:t>
                  </w:r>
                </w:p>
                <w:p w:rsidR="00D877F2" w:rsidRDefault="00D877F2" w:rsidP="0051691A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333300"/>
                      <w:sz w:val="20"/>
                    </w:rPr>
                  </w:pPr>
                </w:p>
                <w:p w:rsidR="008507D9" w:rsidRDefault="008507D9" w:rsidP="0051691A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D877F2" w:rsidRDefault="00D877F2">
      <w:pPr>
        <w:autoSpaceDE w:val="0"/>
        <w:autoSpaceDN w:val="0"/>
        <w:adjustRightInd w:val="0"/>
        <w:rPr>
          <w:sz w:val="20"/>
          <w:szCs w:val="20"/>
        </w:rPr>
      </w:pPr>
    </w:p>
    <w:p w:rsidR="00D877F2" w:rsidRDefault="00D877F2">
      <w:pPr>
        <w:autoSpaceDE w:val="0"/>
        <w:autoSpaceDN w:val="0"/>
        <w:adjustRightInd w:val="0"/>
        <w:rPr>
          <w:sz w:val="20"/>
          <w:szCs w:val="20"/>
        </w:rPr>
      </w:pPr>
    </w:p>
    <w:p w:rsidR="00D877F2" w:rsidRDefault="00DA5D09">
      <w:pPr>
        <w:autoSpaceDE w:val="0"/>
        <w:autoSpaceDN w:val="0"/>
        <w:adjustRightInd w:val="0"/>
        <w:rPr>
          <w:szCs w:val="20"/>
        </w:rPr>
      </w:pPr>
      <w:proofErr w:type="spellStart"/>
      <w:r>
        <w:rPr>
          <w:szCs w:val="20"/>
        </w:rPr>
        <w:t>Prot</w:t>
      </w:r>
      <w:proofErr w:type="spellEnd"/>
      <w:r>
        <w:rPr>
          <w:szCs w:val="20"/>
        </w:rPr>
        <w:t>. 5808</w:t>
      </w:r>
    </w:p>
    <w:p w:rsidR="008507D9" w:rsidRDefault="008507D9">
      <w:pPr>
        <w:autoSpaceDE w:val="0"/>
        <w:autoSpaceDN w:val="0"/>
        <w:adjustRightInd w:val="0"/>
        <w:rPr>
          <w:szCs w:val="20"/>
        </w:rPr>
      </w:pPr>
    </w:p>
    <w:p w:rsidR="008507D9" w:rsidRDefault="008507D9">
      <w:pPr>
        <w:autoSpaceDE w:val="0"/>
        <w:autoSpaceDN w:val="0"/>
        <w:adjustRightInd w:val="0"/>
        <w:rPr>
          <w:szCs w:val="20"/>
        </w:rPr>
      </w:pPr>
    </w:p>
    <w:p w:rsidR="00DC0575" w:rsidRDefault="00DC0575">
      <w:pPr>
        <w:autoSpaceDE w:val="0"/>
        <w:autoSpaceDN w:val="0"/>
        <w:adjustRightInd w:val="0"/>
        <w:rPr>
          <w:szCs w:val="20"/>
        </w:rPr>
      </w:pPr>
    </w:p>
    <w:p w:rsidR="002837DF" w:rsidRDefault="002837DF" w:rsidP="002837DF">
      <w:pPr>
        <w:spacing w:before="100" w:beforeAutospacing="1" w:after="100" w:afterAutospacing="1"/>
        <w:rPr>
          <w:b/>
          <w:bCs/>
          <w:i/>
          <w:iCs/>
        </w:rPr>
      </w:pPr>
    </w:p>
    <w:p w:rsidR="002837DF" w:rsidRPr="002837DF" w:rsidRDefault="002837DF" w:rsidP="002837DF">
      <w:pPr>
        <w:spacing w:before="100" w:beforeAutospacing="1" w:after="100" w:afterAutospacing="1"/>
      </w:pPr>
      <w:r w:rsidRPr="002837DF">
        <w:rPr>
          <w:b/>
          <w:bCs/>
          <w:i/>
          <w:iCs/>
        </w:rPr>
        <w:t xml:space="preserve">MODALITA’ ISCRIZIONE ALBO </w:t>
      </w:r>
      <w:r w:rsidR="00424325">
        <w:rPr>
          <w:b/>
          <w:bCs/>
          <w:i/>
          <w:iCs/>
        </w:rPr>
        <w:t>dei PRESIDENTI</w:t>
      </w:r>
    </w:p>
    <w:p w:rsidR="00424325" w:rsidRDefault="002837DF" w:rsidP="002837DF">
      <w:pPr>
        <w:spacing w:before="100" w:beforeAutospacing="1" w:after="100" w:afterAutospacing="1"/>
      </w:pPr>
      <w:r w:rsidRPr="002837DF">
        <w:t xml:space="preserve">Per iscriversi nell’albo </w:t>
      </w:r>
      <w:r w:rsidR="00424325">
        <w:t>dei Presidenti</w:t>
      </w:r>
      <w:r w:rsidRPr="002837DF">
        <w:t xml:space="preserve"> occorre presentare una domanda in carta libera: può essere o spedita per posta</w:t>
      </w:r>
      <w:r w:rsidR="000C342A">
        <w:t>, o inviata al protocollo: protocollo@comune.orcianopisano.pi.it</w:t>
      </w:r>
      <w:r w:rsidRPr="002837DF">
        <w:t xml:space="preserve"> o consegnata </w:t>
      </w:r>
      <w:r w:rsidR="000C342A">
        <w:t xml:space="preserve"> presso l'Ufficio </w:t>
      </w:r>
      <w:r w:rsidR="00424325">
        <w:t>Anagrafe/</w:t>
      </w:r>
      <w:r w:rsidR="000C342A">
        <w:t>Elettorale,</w:t>
      </w:r>
      <w:r w:rsidR="00424325">
        <w:t xml:space="preserve"> </w:t>
      </w:r>
      <w:r w:rsidRPr="002837DF">
        <w:t>personalmente dall'interessato o da altra persona. La ricezione delle domande inizia il 0</w:t>
      </w:r>
      <w:r w:rsidR="000C342A">
        <w:t>3</w:t>
      </w:r>
      <w:r w:rsidRPr="002837DF">
        <w:t xml:space="preserve">/10 e termina il 30/11. </w:t>
      </w:r>
      <w:r w:rsidR="00424325">
        <w:t>Allegare copia del documento di identità.</w:t>
      </w:r>
    </w:p>
    <w:p w:rsidR="00424325" w:rsidRDefault="002837DF" w:rsidP="002837DF">
      <w:pPr>
        <w:spacing w:before="100" w:beforeAutospacing="1" w:after="100" w:afterAutospacing="1"/>
      </w:pPr>
      <w:r w:rsidRPr="002837DF">
        <w:t>Coloro che sono già inseriti negli elenchi NON devono rinnovare la domanda.</w:t>
      </w:r>
      <w:r w:rsidR="00424325">
        <w:t xml:space="preserve"> </w:t>
      </w:r>
    </w:p>
    <w:p w:rsidR="002837DF" w:rsidRPr="002837DF" w:rsidRDefault="002837DF" w:rsidP="002837DF">
      <w:pPr>
        <w:spacing w:before="100" w:beforeAutospacing="1" w:after="100" w:afterAutospacing="1"/>
      </w:pPr>
      <w:r w:rsidRPr="002837DF">
        <w:t xml:space="preserve"> E' necessario:</w:t>
      </w:r>
    </w:p>
    <w:p w:rsidR="002837DF" w:rsidRPr="002837DF" w:rsidRDefault="002837DF" w:rsidP="002837DF">
      <w:pPr>
        <w:spacing w:before="100" w:beforeAutospacing="1" w:after="100" w:afterAutospacing="1"/>
      </w:pPr>
      <w:r w:rsidRPr="002837DF">
        <w:t>essere elettori del comune per il quale si avanza la richiesta;</w:t>
      </w:r>
    </w:p>
    <w:p w:rsidR="002837DF" w:rsidRPr="002837DF" w:rsidRDefault="002837DF" w:rsidP="002837DF">
      <w:pPr>
        <w:spacing w:before="100" w:beforeAutospacing="1" w:after="100" w:afterAutospacing="1"/>
      </w:pPr>
      <w:r w:rsidRPr="002837DF">
        <w:t>possedere il diploma di scuola media Inferiore;</w:t>
      </w:r>
    </w:p>
    <w:p w:rsidR="002837DF" w:rsidRPr="002837DF" w:rsidRDefault="002837DF" w:rsidP="002837DF">
      <w:pPr>
        <w:spacing w:before="100" w:beforeAutospacing="1" w:after="100" w:afterAutospacing="1"/>
      </w:pPr>
      <w:r w:rsidRPr="002837DF">
        <w:t>non essere dipendenti dei Ministeri dell'Interno e dei Trasporti;</w:t>
      </w:r>
    </w:p>
    <w:p w:rsidR="002837DF" w:rsidRPr="002837DF" w:rsidRDefault="002837DF" w:rsidP="002837DF">
      <w:pPr>
        <w:spacing w:before="100" w:beforeAutospacing="1" w:after="100" w:afterAutospacing="1"/>
      </w:pPr>
      <w:r w:rsidRPr="002837DF">
        <w:t>non essere medici provinciali, ufficiali sanitari o medici condotti;</w:t>
      </w:r>
    </w:p>
    <w:p w:rsidR="002837DF" w:rsidRPr="002837DF" w:rsidRDefault="002837DF" w:rsidP="002837DF">
      <w:pPr>
        <w:spacing w:before="100" w:beforeAutospacing="1" w:after="100" w:afterAutospacing="1"/>
      </w:pPr>
      <w:r w:rsidRPr="002837DF">
        <w:t>non essere Segretari Comunali o dipendenti comunali addetti a prestare servizio presso gli Uffici Elettorali Comunali;</w:t>
      </w:r>
    </w:p>
    <w:p w:rsidR="002837DF" w:rsidRPr="002837DF" w:rsidRDefault="002837DF" w:rsidP="002837DF">
      <w:pPr>
        <w:spacing w:before="100" w:beforeAutospacing="1" w:after="100" w:afterAutospacing="1"/>
      </w:pPr>
      <w:r w:rsidRPr="002837DF">
        <w:t>non essere candidati alle elezioni per le quali si svolge la votazione.</w:t>
      </w:r>
    </w:p>
    <w:p w:rsidR="002837DF" w:rsidRDefault="002837DF" w:rsidP="002837DF">
      <w:pPr>
        <w:spacing w:before="100" w:beforeAutospacing="1" w:after="100" w:afterAutospacing="1"/>
        <w:rPr>
          <w:b/>
          <w:bCs/>
          <w:i/>
          <w:iCs/>
        </w:rPr>
      </w:pPr>
    </w:p>
    <w:p w:rsidR="00630D09" w:rsidRDefault="00630D09" w:rsidP="002837DF">
      <w:pPr>
        <w:jc w:val="both"/>
        <w:rPr>
          <w:rFonts w:ascii="Verdana" w:hAnsi="Verdana"/>
          <w:sz w:val="20"/>
          <w:szCs w:val="20"/>
        </w:rPr>
      </w:pPr>
    </w:p>
    <w:sectPr w:rsidR="00630D09" w:rsidSect="00D877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antGarde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772A9"/>
    <w:multiLevelType w:val="hybridMultilevel"/>
    <w:tmpl w:val="3A949610"/>
    <w:lvl w:ilvl="0" w:tplc="0410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15174D30"/>
    <w:multiLevelType w:val="hybridMultilevel"/>
    <w:tmpl w:val="FC143C2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541FD"/>
    <w:multiLevelType w:val="hybridMultilevel"/>
    <w:tmpl w:val="5C12745E"/>
    <w:lvl w:ilvl="0" w:tplc="EEE2FAF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4760A6"/>
    <w:multiLevelType w:val="hybridMultilevel"/>
    <w:tmpl w:val="035652C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2EA2DA2"/>
    <w:multiLevelType w:val="hybridMultilevel"/>
    <w:tmpl w:val="AA38D52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BE295C"/>
    <w:multiLevelType w:val="hybridMultilevel"/>
    <w:tmpl w:val="B83C6136"/>
    <w:lvl w:ilvl="0" w:tplc="0410000F">
      <w:start w:val="1"/>
      <w:numFmt w:val="decimal"/>
      <w:lvlText w:val="%1."/>
      <w:lvlJc w:val="left"/>
      <w:pPr>
        <w:ind w:left="840" w:hanging="360"/>
      </w:pPr>
    </w:lvl>
    <w:lvl w:ilvl="1" w:tplc="04100019" w:tentative="1">
      <w:start w:val="1"/>
      <w:numFmt w:val="lowerLetter"/>
      <w:lvlText w:val="%2."/>
      <w:lvlJc w:val="left"/>
      <w:pPr>
        <w:ind w:left="1560" w:hanging="360"/>
      </w:pPr>
    </w:lvl>
    <w:lvl w:ilvl="2" w:tplc="0410001B" w:tentative="1">
      <w:start w:val="1"/>
      <w:numFmt w:val="lowerRoman"/>
      <w:lvlText w:val="%3."/>
      <w:lvlJc w:val="right"/>
      <w:pPr>
        <w:ind w:left="2280" w:hanging="180"/>
      </w:pPr>
    </w:lvl>
    <w:lvl w:ilvl="3" w:tplc="0410000F" w:tentative="1">
      <w:start w:val="1"/>
      <w:numFmt w:val="decimal"/>
      <w:lvlText w:val="%4."/>
      <w:lvlJc w:val="left"/>
      <w:pPr>
        <w:ind w:left="3000" w:hanging="360"/>
      </w:pPr>
    </w:lvl>
    <w:lvl w:ilvl="4" w:tplc="04100019" w:tentative="1">
      <w:start w:val="1"/>
      <w:numFmt w:val="lowerLetter"/>
      <w:lvlText w:val="%5."/>
      <w:lvlJc w:val="left"/>
      <w:pPr>
        <w:ind w:left="3720" w:hanging="360"/>
      </w:pPr>
    </w:lvl>
    <w:lvl w:ilvl="5" w:tplc="0410001B" w:tentative="1">
      <w:start w:val="1"/>
      <w:numFmt w:val="lowerRoman"/>
      <w:lvlText w:val="%6."/>
      <w:lvlJc w:val="right"/>
      <w:pPr>
        <w:ind w:left="4440" w:hanging="180"/>
      </w:pPr>
    </w:lvl>
    <w:lvl w:ilvl="6" w:tplc="0410000F" w:tentative="1">
      <w:start w:val="1"/>
      <w:numFmt w:val="decimal"/>
      <w:lvlText w:val="%7."/>
      <w:lvlJc w:val="left"/>
      <w:pPr>
        <w:ind w:left="5160" w:hanging="360"/>
      </w:pPr>
    </w:lvl>
    <w:lvl w:ilvl="7" w:tplc="04100019" w:tentative="1">
      <w:start w:val="1"/>
      <w:numFmt w:val="lowerLetter"/>
      <w:lvlText w:val="%8."/>
      <w:lvlJc w:val="left"/>
      <w:pPr>
        <w:ind w:left="5880" w:hanging="360"/>
      </w:pPr>
    </w:lvl>
    <w:lvl w:ilvl="8" w:tplc="0410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5EAF2525"/>
    <w:multiLevelType w:val="hybridMultilevel"/>
    <w:tmpl w:val="F0ACADA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953AD1"/>
    <w:multiLevelType w:val="hybridMultilevel"/>
    <w:tmpl w:val="6B08AFC4"/>
    <w:lvl w:ilvl="0" w:tplc="0410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>
    <w:nsid w:val="7B6D5ED3"/>
    <w:multiLevelType w:val="hybridMultilevel"/>
    <w:tmpl w:val="3B78C74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D37019E"/>
    <w:multiLevelType w:val="hybridMultilevel"/>
    <w:tmpl w:val="73AE458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1"/>
  </w:num>
  <w:num w:numId="8">
    <w:abstractNumId w:val="4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283"/>
  <w:noPunctuationKerning/>
  <w:characterSpacingControl w:val="doNotCompress"/>
  <w:compat/>
  <w:rsids>
    <w:rsidRoot w:val="002837DF"/>
    <w:rsid w:val="00005B13"/>
    <w:rsid w:val="000206EC"/>
    <w:rsid w:val="000257BE"/>
    <w:rsid w:val="00032B2F"/>
    <w:rsid w:val="00063147"/>
    <w:rsid w:val="000C334B"/>
    <w:rsid w:val="000C342A"/>
    <w:rsid w:val="000D3B5B"/>
    <w:rsid w:val="000E2C0F"/>
    <w:rsid w:val="000E44E5"/>
    <w:rsid w:val="000F3024"/>
    <w:rsid w:val="000F334F"/>
    <w:rsid w:val="00134579"/>
    <w:rsid w:val="00134EAF"/>
    <w:rsid w:val="00142DB5"/>
    <w:rsid w:val="00142F28"/>
    <w:rsid w:val="00164AF5"/>
    <w:rsid w:val="00171999"/>
    <w:rsid w:val="00171D04"/>
    <w:rsid w:val="001721AB"/>
    <w:rsid w:val="001B6BAB"/>
    <w:rsid w:val="001C09CC"/>
    <w:rsid w:val="002223A7"/>
    <w:rsid w:val="002230DC"/>
    <w:rsid w:val="002360F0"/>
    <w:rsid w:val="002421C3"/>
    <w:rsid w:val="00253F73"/>
    <w:rsid w:val="002837DF"/>
    <w:rsid w:val="0029004A"/>
    <w:rsid w:val="0029435F"/>
    <w:rsid w:val="002A2C62"/>
    <w:rsid w:val="002C0CB7"/>
    <w:rsid w:val="002C5951"/>
    <w:rsid w:val="002E35F0"/>
    <w:rsid w:val="002F059F"/>
    <w:rsid w:val="00312B98"/>
    <w:rsid w:val="00321907"/>
    <w:rsid w:val="00343421"/>
    <w:rsid w:val="00381C27"/>
    <w:rsid w:val="00383602"/>
    <w:rsid w:val="00395F9D"/>
    <w:rsid w:val="00396F83"/>
    <w:rsid w:val="003B04EC"/>
    <w:rsid w:val="003B465E"/>
    <w:rsid w:val="003B603D"/>
    <w:rsid w:val="003C5614"/>
    <w:rsid w:val="003E77C9"/>
    <w:rsid w:val="004020D8"/>
    <w:rsid w:val="00407E3F"/>
    <w:rsid w:val="00410702"/>
    <w:rsid w:val="00422E01"/>
    <w:rsid w:val="00424325"/>
    <w:rsid w:val="00425A37"/>
    <w:rsid w:val="004337D8"/>
    <w:rsid w:val="00436A39"/>
    <w:rsid w:val="00446F7C"/>
    <w:rsid w:val="00450943"/>
    <w:rsid w:val="00457B6A"/>
    <w:rsid w:val="00463620"/>
    <w:rsid w:val="00485F77"/>
    <w:rsid w:val="004C1AA0"/>
    <w:rsid w:val="004C2D09"/>
    <w:rsid w:val="004C42D9"/>
    <w:rsid w:val="004D7FF3"/>
    <w:rsid w:val="004E4211"/>
    <w:rsid w:val="004E7155"/>
    <w:rsid w:val="0050468A"/>
    <w:rsid w:val="005101C3"/>
    <w:rsid w:val="0051691A"/>
    <w:rsid w:val="00554326"/>
    <w:rsid w:val="00574C58"/>
    <w:rsid w:val="00591352"/>
    <w:rsid w:val="0059160A"/>
    <w:rsid w:val="005A02CA"/>
    <w:rsid w:val="005B30A8"/>
    <w:rsid w:val="005B755E"/>
    <w:rsid w:val="005C033B"/>
    <w:rsid w:val="005E39BD"/>
    <w:rsid w:val="005E6EA4"/>
    <w:rsid w:val="00606860"/>
    <w:rsid w:val="00630D09"/>
    <w:rsid w:val="0063496A"/>
    <w:rsid w:val="00640B08"/>
    <w:rsid w:val="00640DA5"/>
    <w:rsid w:val="00643326"/>
    <w:rsid w:val="00644C66"/>
    <w:rsid w:val="006466F6"/>
    <w:rsid w:val="00661A8A"/>
    <w:rsid w:val="0067361F"/>
    <w:rsid w:val="006C75D0"/>
    <w:rsid w:val="006D2A1D"/>
    <w:rsid w:val="006D444B"/>
    <w:rsid w:val="006F6DB1"/>
    <w:rsid w:val="006F7B2D"/>
    <w:rsid w:val="006F7DCC"/>
    <w:rsid w:val="00716EE3"/>
    <w:rsid w:val="007411DF"/>
    <w:rsid w:val="00747F9A"/>
    <w:rsid w:val="00754DF2"/>
    <w:rsid w:val="00757164"/>
    <w:rsid w:val="007837DB"/>
    <w:rsid w:val="00790B44"/>
    <w:rsid w:val="007967BC"/>
    <w:rsid w:val="007A22DF"/>
    <w:rsid w:val="007A268A"/>
    <w:rsid w:val="007B4D75"/>
    <w:rsid w:val="007C02DB"/>
    <w:rsid w:val="007D33D7"/>
    <w:rsid w:val="007D66E9"/>
    <w:rsid w:val="008019BB"/>
    <w:rsid w:val="00801A1B"/>
    <w:rsid w:val="00811D20"/>
    <w:rsid w:val="00820926"/>
    <w:rsid w:val="008305BA"/>
    <w:rsid w:val="008507D9"/>
    <w:rsid w:val="008579C8"/>
    <w:rsid w:val="00865D67"/>
    <w:rsid w:val="00867023"/>
    <w:rsid w:val="008777EB"/>
    <w:rsid w:val="008B3338"/>
    <w:rsid w:val="008C3332"/>
    <w:rsid w:val="008C4FE4"/>
    <w:rsid w:val="008D0262"/>
    <w:rsid w:val="008E51AD"/>
    <w:rsid w:val="0090711C"/>
    <w:rsid w:val="00922945"/>
    <w:rsid w:val="00933FBA"/>
    <w:rsid w:val="009441FD"/>
    <w:rsid w:val="00974E81"/>
    <w:rsid w:val="00976C42"/>
    <w:rsid w:val="00977EE8"/>
    <w:rsid w:val="0098330A"/>
    <w:rsid w:val="009A462B"/>
    <w:rsid w:val="009F17CB"/>
    <w:rsid w:val="00A14694"/>
    <w:rsid w:val="00A33EA7"/>
    <w:rsid w:val="00A4117D"/>
    <w:rsid w:val="00A73A12"/>
    <w:rsid w:val="00A83F82"/>
    <w:rsid w:val="00A960DF"/>
    <w:rsid w:val="00AA6DD5"/>
    <w:rsid w:val="00AB1652"/>
    <w:rsid w:val="00AB263B"/>
    <w:rsid w:val="00B02CD2"/>
    <w:rsid w:val="00B03C25"/>
    <w:rsid w:val="00B136B6"/>
    <w:rsid w:val="00B21348"/>
    <w:rsid w:val="00B24F7C"/>
    <w:rsid w:val="00B33F84"/>
    <w:rsid w:val="00B4262A"/>
    <w:rsid w:val="00B6185A"/>
    <w:rsid w:val="00B92BCE"/>
    <w:rsid w:val="00BD2C54"/>
    <w:rsid w:val="00BE00B8"/>
    <w:rsid w:val="00BE53F5"/>
    <w:rsid w:val="00BF2046"/>
    <w:rsid w:val="00C336D8"/>
    <w:rsid w:val="00C40A2C"/>
    <w:rsid w:val="00C41070"/>
    <w:rsid w:val="00C4569A"/>
    <w:rsid w:val="00C47CB8"/>
    <w:rsid w:val="00C5417E"/>
    <w:rsid w:val="00C55E9C"/>
    <w:rsid w:val="00C6098E"/>
    <w:rsid w:val="00C8245D"/>
    <w:rsid w:val="00CA0FC0"/>
    <w:rsid w:val="00CA32E6"/>
    <w:rsid w:val="00CA510A"/>
    <w:rsid w:val="00CA528E"/>
    <w:rsid w:val="00CC3287"/>
    <w:rsid w:val="00CD4CA0"/>
    <w:rsid w:val="00CD6069"/>
    <w:rsid w:val="00CD68D3"/>
    <w:rsid w:val="00D02CAC"/>
    <w:rsid w:val="00D06633"/>
    <w:rsid w:val="00D52E21"/>
    <w:rsid w:val="00D55FE4"/>
    <w:rsid w:val="00D74FEA"/>
    <w:rsid w:val="00D877F2"/>
    <w:rsid w:val="00DA5D09"/>
    <w:rsid w:val="00DC0575"/>
    <w:rsid w:val="00DC0A10"/>
    <w:rsid w:val="00DC3F93"/>
    <w:rsid w:val="00DC4668"/>
    <w:rsid w:val="00DD7C03"/>
    <w:rsid w:val="00DF5B48"/>
    <w:rsid w:val="00E00E9E"/>
    <w:rsid w:val="00E126B3"/>
    <w:rsid w:val="00E30830"/>
    <w:rsid w:val="00E33033"/>
    <w:rsid w:val="00E33749"/>
    <w:rsid w:val="00E36D3C"/>
    <w:rsid w:val="00E5253F"/>
    <w:rsid w:val="00E56DD5"/>
    <w:rsid w:val="00E5779B"/>
    <w:rsid w:val="00E76434"/>
    <w:rsid w:val="00E87881"/>
    <w:rsid w:val="00EA37FF"/>
    <w:rsid w:val="00EA5A1E"/>
    <w:rsid w:val="00EC4363"/>
    <w:rsid w:val="00ED4AEF"/>
    <w:rsid w:val="00EE3642"/>
    <w:rsid w:val="00EF17F6"/>
    <w:rsid w:val="00EF2867"/>
    <w:rsid w:val="00F02550"/>
    <w:rsid w:val="00F14EB1"/>
    <w:rsid w:val="00F23FF7"/>
    <w:rsid w:val="00F34F7E"/>
    <w:rsid w:val="00F40FC8"/>
    <w:rsid w:val="00F63CE6"/>
    <w:rsid w:val="00F8217B"/>
    <w:rsid w:val="00F83394"/>
    <w:rsid w:val="00F93E2B"/>
    <w:rsid w:val="00F956B7"/>
    <w:rsid w:val="00FA1474"/>
    <w:rsid w:val="00FE110F"/>
    <w:rsid w:val="00FF3C33"/>
    <w:rsid w:val="00FF6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77F2"/>
    <w:rPr>
      <w:sz w:val="24"/>
      <w:szCs w:val="24"/>
    </w:rPr>
  </w:style>
  <w:style w:type="paragraph" w:styleId="Titolo1">
    <w:name w:val="heading 1"/>
    <w:basedOn w:val="Normale"/>
    <w:next w:val="Normale"/>
    <w:qFormat/>
    <w:rsid w:val="00D877F2"/>
    <w:pPr>
      <w:keepNext/>
      <w:ind w:left="5664" w:firstLine="708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rsid w:val="00D877F2"/>
    <w:pPr>
      <w:keepNext/>
      <w:jc w:val="right"/>
      <w:outlineLvl w:val="1"/>
    </w:pPr>
    <w:rPr>
      <w:i/>
      <w:iCs/>
    </w:rPr>
  </w:style>
  <w:style w:type="paragraph" w:styleId="Titolo3">
    <w:name w:val="heading 3"/>
    <w:basedOn w:val="Normale"/>
    <w:next w:val="Normale"/>
    <w:qFormat/>
    <w:rsid w:val="00D877F2"/>
    <w:pPr>
      <w:keepNext/>
      <w:jc w:val="right"/>
      <w:outlineLvl w:val="2"/>
    </w:pPr>
    <w:rPr>
      <w:bCs/>
      <w:sz w:val="28"/>
    </w:rPr>
  </w:style>
  <w:style w:type="paragraph" w:styleId="Titolo4">
    <w:name w:val="heading 4"/>
    <w:basedOn w:val="Normale"/>
    <w:next w:val="Normale"/>
    <w:qFormat/>
    <w:rsid w:val="00D877F2"/>
    <w:pPr>
      <w:keepNext/>
      <w:jc w:val="center"/>
      <w:outlineLvl w:val="3"/>
    </w:pPr>
    <w:rPr>
      <w:rFonts w:eastAsia="Arial Unicode MS"/>
      <w:b/>
      <w:bCs/>
      <w:i/>
      <w:iCs/>
      <w:color w:val="FF0000"/>
      <w:sz w:val="32"/>
      <w:szCs w:val="32"/>
    </w:rPr>
  </w:style>
  <w:style w:type="paragraph" w:styleId="Titolo5">
    <w:name w:val="heading 5"/>
    <w:basedOn w:val="Normale"/>
    <w:next w:val="Normale"/>
    <w:qFormat/>
    <w:rsid w:val="00D877F2"/>
    <w:pPr>
      <w:keepNext/>
      <w:jc w:val="right"/>
      <w:outlineLvl w:val="4"/>
    </w:pPr>
    <w:rPr>
      <w:rFonts w:eastAsia="Arial Unicode MS"/>
      <w:szCs w:val="20"/>
    </w:rPr>
  </w:style>
  <w:style w:type="paragraph" w:styleId="Titolo6">
    <w:name w:val="heading 6"/>
    <w:basedOn w:val="Normale"/>
    <w:next w:val="Normale"/>
    <w:qFormat/>
    <w:rsid w:val="00D877F2"/>
    <w:pPr>
      <w:keepNext/>
      <w:ind w:left="7080" w:firstLine="708"/>
      <w:outlineLvl w:val="5"/>
    </w:pPr>
    <w:rPr>
      <w:i/>
      <w:iCs/>
      <w:szCs w:val="20"/>
    </w:rPr>
  </w:style>
  <w:style w:type="paragraph" w:styleId="Titolo7">
    <w:name w:val="heading 7"/>
    <w:basedOn w:val="Normale"/>
    <w:next w:val="Normale"/>
    <w:qFormat/>
    <w:rsid w:val="00D877F2"/>
    <w:pPr>
      <w:keepNext/>
      <w:autoSpaceDE w:val="0"/>
      <w:autoSpaceDN w:val="0"/>
      <w:adjustRightInd w:val="0"/>
      <w:ind w:left="5664"/>
      <w:outlineLvl w:val="6"/>
    </w:pPr>
    <w:rPr>
      <w:i/>
      <w:iCs/>
      <w:szCs w:val="20"/>
    </w:rPr>
  </w:style>
  <w:style w:type="paragraph" w:styleId="Titolo8">
    <w:name w:val="heading 8"/>
    <w:basedOn w:val="Normale"/>
    <w:next w:val="Normale"/>
    <w:qFormat/>
    <w:rsid w:val="00D877F2"/>
    <w:pPr>
      <w:keepNext/>
      <w:jc w:val="center"/>
      <w:outlineLvl w:val="7"/>
    </w:pPr>
    <w:rPr>
      <w:b/>
      <w:bCs/>
      <w:sz w:val="20"/>
      <w:szCs w:val="20"/>
    </w:rPr>
  </w:style>
  <w:style w:type="paragraph" w:styleId="Titolo9">
    <w:name w:val="heading 9"/>
    <w:basedOn w:val="Normale"/>
    <w:next w:val="Normale"/>
    <w:qFormat/>
    <w:rsid w:val="00D877F2"/>
    <w:pPr>
      <w:keepNext/>
      <w:autoSpaceDE w:val="0"/>
      <w:autoSpaceDN w:val="0"/>
      <w:adjustRightInd w:val="0"/>
      <w:outlineLvl w:val="8"/>
    </w:pPr>
    <w:rPr>
      <w:szCs w:val="20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2">
    <w:name w:val="Body Text 2"/>
    <w:basedOn w:val="Normale"/>
    <w:semiHidden/>
    <w:rsid w:val="00D877F2"/>
    <w:pPr>
      <w:jc w:val="both"/>
    </w:pPr>
    <w:rPr>
      <w:szCs w:val="20"/>
    </w:rPr>
  </w:style>
  <w:style w:type="paragraph" w:styleId="Corpodeltesto">
    <w:name w:val="Body Text"/>
    <w:basedOn w:val="Normale"/>
    <w:semiHidden/>
    <w:rsid w:val="00D877F2"/>
    <w:rPr>
      <w:sz w:val="20"/>
    </w:rPr>
  </w:style>
  <w:style w:type="character" w:styleId="Collegamentoipertestuale">
    <w:name w:val="Hyperlink"/>
    <w:basedOn w:val="Carpredefinitoparagrafo"/>
    <w:uiPriority w:val="99"/>
    <w:unhideWhenUsed/>
    <w:rsid w:val="008507D9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098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098E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FF67A2"/>
    <w:rPr>
      <w:b/>
      <w:bCs/>
      <w:i w:val="0"/>
      <w:iCs w:val="0"/>
    </w:rPr>
  </w:style>
  <w:style w:type="paragraph" w:styleId="Paragrafoelenco">
    <w:name w:val="List Paragraph"/>
    <w:basedOn w:val="Normale"/>
    <w:uiPriority w:val="34"/>
    <w:qFormat/>
    <w:rsid w:val="00F956B7"/>
    <w:pPr>
      <w:ind w:left="720"/>
      <w:contextualSpacing/>
    </w:pPr>
  </w:style>
  <w:style w:type="paragraph" w:customStyle="1" w:styleId="Default">
    <w:name w:val="Default"/>
    <w:rsid w:val="0059160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134EAF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134EA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essunaspaziatura">
    <w:name w:val="No Spacing"/>
    <w:uiPriority w:val="1"/>
    <w:qFormat/>
    <w:rsid w:val="008B333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note">
    <w:name w:val="f_note"/>
    <w:basedOn w:val="Carpredefinitoparagrafo"/>
    <w:rsid w:val="003B603D"/>
  </w:style>
  <w:style w:type="table" w:styleId="Grigliatabella">
    <w:name w:val="Table Grid"/>
    <w:basedOn w:val="Tabellanormale"/>
    <w:uiPriority w:val="59"/>
    <w:rsid w:val="004C2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2837DF"/>
    <w:pPr>
      <w:spacing w:before="100" w:beforeAutospacing="1" w:after="100" w:afterAutospacing="1"/>
    </w:pPr>
  </w:style>
  <w:style w:type="character" w:styleId="Enfasicorsivo">
    <w:name w:val="Emphasis"/>
    <w:basedOn w:val="Carpredefinitoparagrafo"/>
    <w:uiPriority w:val="20"/>
    <w:qFormat/>
    <w:rsid w:val="002837D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2783">
                      <w:marLeft w:val="45"/>
                      <w:marRight w:val="45"/>
                      <w:marTop w:val="150"/>
                      <w:marBottom w:val="150"/>
                      <w:divBdr>
                        <w:top w:val="single" w:sz="6" w:space="0" w:color="EAEAEA"/>
                        <w:left w:val="single" w:sz="6" w:space="0" w:color="EAEAEA"/>
                        <w:bottom w:val="single" w:sz="6" w:space="0" w:color="EAEAEA"/>
                        <w:right w:val="single" w:sz="6" w:space="8" w:color="EAEAEA"/>
                      </w:divBdr>
                      <w:divsChild>
                        <w:div w:id="57895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2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63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61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6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955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021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aroni\Desktop\Carta%20Intestata%20Orciano%20Sindac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Orciano Sindaco.dotx</Template>
  <TotalTime>2</TotalTime>
  <Pages>1</Pages>
  <Words>136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scaroni</dc:creator>
  <cp:lastModifiedBy>pricci</cp:lastModifiedBy>
  <cp:revision>2</cp:revision>
  <cp:lastPrinted>2018-02-05T10:25:00Z</cp:lastPrinted>
  <dcterms:created xsi:type="dcterms:W3CDTF">2024-10-03T17:16:00Z</dcterms:created>
  <dcterms:modified xsi:type="dcterms:W3CDTF">2024-10-03T17:16:00Z</dcterms:modified>
</cp:coreProperties>
</file>